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80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"/>
        <w:gridCol w:w="2694"/>
        <w:gridCol w:w="1275"/>
        <w:gridCol w:w="1276"/>
        <w:gridCol w:w="3483"/>
        <w:gridCol w:w="1190"/>
      </w:tblGrid>
      <w:tr w:rsidR="0046562E">
        <w:trPr>
          <w:trHeight w:val="260"/>
        </w:trPr>
        <w:tc>
          <w:tcPr>
            <w:tcW w:w="1062" w:type="dxa"/>
            <w:shd w:val="pct20" w:color="auto" w:fill="FFFFFF"/>
          </w:tcPr>
          <w:p w:rsidR="0046562E" w:rsidRDefault="0046562E">
            <w:pPr>
              <w:pStyle w:val="Ttulo5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ENTIDAD</w:t>
            </w:r>
          </w:p>
        </w:tc>
        <w:tc>
          <w:tcPr>
            <w:tcW w:w="2694" w:type="dxa"/>
          </w:tcPr>
          <w:p w:rsidR="0046562E" w:rsidRDefault="0046562E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PATRONATO DE LA ESCUELA DE </w:t>
            </w:r>
            <w:proofErr w:type="spellStart"/>
            <w:r>
              <w:rPr>
                <w:rFonts w:ascii="Arial" w:hAnsi="Arial"/>
                <w:b/>
                <w:sz w:val="20"/>
              </w:rPr>
              <w:t>MUSICA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JULIAN</w:t>
            </w:r>
            <w:proofErr w:type="spellEnd"/>
          </w:p>
        </w:tc>
        <w:tc>
          <w:tcPr>
            <w:tcW w:w="1275" w:type="dxa"/>
            <w:shd w:val="pct20" w:color="auto" w:fill="FFFFFF"/>
          </w:tcPr>
          <w:p w:rsidR="0046562E" w:rsidRDefault="0046562E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EJERCICIO</w:t>
            </w:r>
          </w:p>
        </w:tc>
        <w:tc>
          <w:tcPr>
            <w:tcW w:w="1276" w:type="dxa"/>
          </w:tcPr>
          <w:p w:rsidR="0046562E" w:rsidRDefault="0046562E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2025</w:t>
            </w:r>
          </w:p>
        </w:tc>
        <w:tc>
          <w:tcPr>
            <w:tcW w:w="3483" w:type="dxa"/>
            <w:shd w:val="pct20" w:color="auto" w:fill="FFFFFF"/>
          </w:tcPr>
          <w:p w:rsidR="0046562E" w:rsidRDefault="0046562E">
            <w:pPr>
              <w:pStyle w:val="Ttulo5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ESTADO DE </w:t>
            </w:r>
            <w:proofErr w:type="spellStart"/>
            <w:r>
              <w:rPr>
                <w:bCs/>
                <w:sz w:val="20"/>
              </w:rPr>
              <w:t>TESORERIA</w:t>
            </w:r>
            <w:proofErr w:type="spellEnd"/>
            <w:r>
              <w:rPr>
                <w:bCs/>
                <w:sz w:val="20"/>
              </w:rPr>
              <w:t xml:space="preserve"> A FECHA</w:t>
            </w:r>
          </w:p>
        </w:tc>
        <w:tc>
          <w:tcPr>
            <w:tcW w:w="1190" w:type="dxa"/>
          </w:tcPr>
          <w:p w:rsidR="0046562E" w:rsidRDefault="0046562E">
            <w:pPr>
              <w:pStyle w:val="Ttulo5"/>
              <w:rPr>
                <w:bCs/>
                <w:sz w:val="20"/>
              </w:rPr>
            </w:pPr>
            <w:r>
              <w:rPr>
                <w:bCs/>
                <w:sz w:val="20"/>
              </w:rPr>
              <w:t>31/12/2025</w:t>
            </w:r>
          </w:p>
        </w:tc>
      </w:tr>
    </w:tbl>
    <w:p w:rsidR="0046562E" w:rsidRDefault="0046562E">
      <w:pPr>
        <w:jc w:val="both"/>
        <w:rPr>
          <w:rFonts w:ascii="Arial" w:hAnsi="Arial"/>
          <w:b/>
        </w:rPr>
      </w:pPr>
    </w:p>
    <w:tbl>
      <w:tblPr>
        <w:tblW w:w="10975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418"/>
        <w:gridCol w:w="4110"/>
        <w:gridCol w:w="1408"/>
      </w:tblGrid>
      <w:tr w:rsidR="0046562E">
        <w:trPr>
          <w:cantSplit/>
          <w:trHeight w:val="20"/>
        </w:trPr>
        <w:tc>
          <w:tcPr>
            <w:tcW w:w="4039" w:type="dxa"/>
            <w:tcBorders>
              <w:bottom w:val="nil"/>
            </w:tcBorders>
            <w:shd w:val="pct20" w:color="auto" w:fill="FFFFFF"/>
          </w:tcPr>
          <w:p w:rsidR="0046562E" w:rsidRDefault="0046562E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COBROS</w:t>
            </w:r>
          </w:p>
        </w:tc>
        <w:tc>
          <w:tcPr>
            <w:tcW w:w="1418" w:type="dxa"/>
            <w:tcBorders>
              <w:bottom w:val="nil"/>
            </w:tcBorders>
            <w:shd w:val="pct20" w:color="auto" w:fill="FFFFFF"/>
          </w:tcPr>
          <w:p w:rsidR="0046562E" w:rsidRDefault="0046562E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IMPORTE</w:t>
            </w:r>
          </w:p>
        </w:tc>
        <w:tc>
          <w:tcPr>
            <w:tcW w:w="4110" w:type="dxa"/>
            <w:tcBorders>
              <w:bottom w:val="nil"/>
            </w:tcBorders>
            <w:shd w:val="pct20" w:color="auto" w:fill="FFFFFF"/>
          </w:tcPr>
          <w:p w:rsidR="0046562E" w:rsidRDefault="0046562E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PAGOS</w:t>
            </w:r>
          </w:p>
        </w:tc>
        <w:tc>
          <w:tcPr>
            <w:tcW w:w="1408" w:type="dxa"/>
            <w:tcBorders>
              <w:bottom w:val="nil"/>
            </w:tcBorders>
            <w:shd w:val="pct20" w:color="auto" w:fill="FFFFFF"/>
          </w:tcPr>
          <w:p w:rsidR="0046562E" w:rsidRDefault="0046562E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IMPORTE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1.- PRESUPUESTARIOS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169.439,65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1.-PRESUPUESTARIOS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174.116,73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</w:t>
            </w:r>
            <w:proofErr w:type="spellStart"/>
            <w:r>
              <w:rPr>
                <w:rFonts w:ascii="Arial" w:hAnsi="Arial"/>
                <w:sz w:val="18"/>
              </w:rPr>
              <w:t>Ingresos.Ppto</w:t>
            </w:r>
            <w:proofErr w:type="spellEnd"/>
            <w:r>
              <w:rPr>
                <w:rFonts w:ascii="Arial" w:hAnsi="Arial"/>
                <w:sz w:val="18"/>
              </w:rPr>
              <w:t xml:space="preserve"> corriente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147.692,41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Gastos.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>. corriente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166.195,69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Ingresos.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 xml:space="preserve"> cerrados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21.747,24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Presupuestos de Gastos.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>. Cerrados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7.921,04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Reintegros de presupuesto de gastos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Devoluciones de ingresos presupuestarios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2.- RECURSOS DE OTROS 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2.- RECURSOS DE OTROS ENTES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Cobros de recursos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Devoluciones de recursos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Reintegros de recursos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Pagos de recursos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Cobros de c/c de efectivo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Pagos de c/c de efectivo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3.- DE OPERACIONES COMERCIALES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3.- DE OPERACIONES COMERCIALES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 operaciones comerciales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 operaciones comerciales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4.- DE OPERACIONES NO PRESUPUESTARIAS DE </w:t>
            </w:r>
            <w:proofErr w:type="spellStart"/>
            <w:r>
              <w:rPr>
                <w:rFonts w:ascii="Arial" w:hAnsi="Arial"/>
                <w:b/>
                <w:sz w:val="18"/>
              </w:rPr>
              <w:t>TESORERIA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21.236,33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4.- DE OPERACIONES NO PRESUPUESTARIAS DE </w:t>
            </w:r>
            <w:proofErr w:type="spellStart"/>
            <w:r>
              <w:rPr>
                <w:rFonts w:ascii="Arial" w:hAnsi="Arial"/>
                <w:b/>
                <w:sz w:val="18"/>
              </w:rPr>
              <w:t>TESORERIA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18.292,98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Acreedores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21.236,33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Acreedores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18.292,98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Deudores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Deudores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Partidas pendientes de aplicación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Partidas pendientes de aplicación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Movimientos internos de tesorería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Movimientos internos de tesorería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5.- IMPUESTOS SOBRE EL VALOR AÑADIDO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5.- IMPUESTOS SOBRE EL VALOR AÑADIDO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Soportado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Soportado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Repercutido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Repercutido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pStyle w:val="Ttulo3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TOTAL DE COBROS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190.675,98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DE PAGOS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192.409,71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EXISTENCIAS INICIALES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6.255,78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EXISTENCIAS FINALES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4.522,05</w:t>
            </w:r>
          </w:p>
        </w:tc>
      </w:tr>
      <w:tr w:rsidR="0046562E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DEBE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196.931,76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HABER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2E" w:rsidRDefault="0046562E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196.931,76</w:t>
            </w:r>
          </w:p>
        </w:tc>
      </w:tr>
    </w:tbl>
    <w:p w:rsidR="00462979" w:rsidRDefault="00462979" w:rsidP="00BE1763"/>
    <w:sectPr w:rsidR="00462979" w:rsidSect="00462979">
      <w:footerReference w:type="even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62E" w:rsidRDefault="0046562E">
      <w:r>
        <w:separator/>
      </w:r>
    </w:p>
  </w:endnote>
  <w:endnote w:type="continuationSeparator" w:id="0">
    <w:p w:rsidR="0046562E" w:rsidRDefault="00465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79" w:rsidRDefault="0046297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62979" w:rsidRDefault="004629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79" w:rsidRDefault="00462979">
    <w:pPr>
      <w:pStyle w:val="Piedepgina"/>
      <w:tabs>
        <w:tab w:val="clear" w:pos="4819"/>
        <w:tab w:val="center" w:pos="7655"/>
      </w:tabs>
      <w:ind w:right="360"/>
      <w:jc w:val="right"/>
      <w:rPr>
        <w:rFonts w:ascii="Arial" w:hAnsi="Arial"/>
        <w:i/>
      </w:rPr>
    </w:pPr>
    <w:r>
      <w:rPr>
        <w:rFonts w:ascii="Arial Rounded MT Bold" w:hAnsi="Arial Rounded MT Bold"/>
        <w:i/>
        <w:color w:val="808080"/>
        <w:sz w:val="16"/>
      </w:rPr>
      <w:t xml:space="preserve">Página </w: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begin"/>
    </w:r>
    <w:r>
      <w:rPr>
        <w:rStyle w:val="Nmerodepgina"/>
        <w:rFonts w:ascii="Arial Rounded MT Bold" w:hAnsi="Arial Rounded MT Bold"/>
        <w:i/>
        <w:color w:val="808080"/>
        <w:sz w:val="16"/>
      </w:rPr>
      <w:instrText xml:space="preserve"> PAGE </w:instrTex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separate"/>
    </w:r>
    <w:r w:rsidR="0046562E">
      <w:rPr>
        <w:rStyle w:val="Nmerodepgina"/>
        <w:rFonts w:ascii="Arial Rounded MT Bold" w:hAnsi="Arial Rounded MT Bold"/>
        <w:i/>
        <w:noProof/>
        <w:color w:val="808080"/>
        <w:sz w:val="16"/>
      </w:rPr>
      <w:t>1</w: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62E" w:rsidRDefault="0046562E">
      <w:r>
        <w:separator/>
      </w:r>
    </w:p>
  </w:footnote>
  <w:footnote w:type="continuationSeparator" w:id="0">
    <w:p w:rsidR="0046562E" w:rsidRDefault="00465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ySWlCa1pYTndjbTlqWlhOdlBTSlFZWE52SUdSbElGQmhjblJwWkdGeklHUmxJSFZ1WVNCMlpYSnphZk51SWlCamIyUmhZMk5wYjI0OUlqRWlJR1JsYzJGalkybHZiajBpVEVWRFZGVlNRU0lnYm1sMlpXdzlJakVpSUdWemJXVnVkVDBpVGlJZ0x6NDhlanB5YjNjZ2VHMXNibk02ZWowaUkxSnZkM05sZEZOamFHVnRZU0lnWTI5a2NISnZZMlZ6YnowaU5pSWdaR1Z6Y0hKdlkyVnpiejBpVUdGemJ5QmtaU0JRWVhKMGFXUmhjeUJrWlNCMWJtRWdkbVZ5YzJuemJpSWdZMjlrWVdOamFXOXVQU0l3SWlCa1pYTmhZMk5wYjI0OUlrRkRRMFZUVHl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VWlJR1JsYzNCeWIyTmxjMjg5SWsxaGJuUmxibWx0YVdWdWRHOGdaR1VnVUdGeWRHbGtZWE1nVUhKbGMzVndkV1Z6ZEdGeWFXRnpJaUJqYjJSaFkyTnBiMjQ5SWpFaUlHUmxjMkZqWTJsdmJqMGlURVZEVkZWU1FTSWdibWwyWld3OUlqRWlJR1Z6YldWdWRUMGlUaUlnTHo0OGVqcHliM2NnZUcxc2JuTTZlajBpSTFKdmQzTmxkRk5qYUdWdFlTSWdZMjlrY0hKdlkyVnpiejBpTlNJZ1pHVnpjSEp2WTJWemJ6MGlUV0Z1ZEdWdWFXMXBaVzUwYnlCa1pTQlFZWEowYVdSaGN5QlFjbVZ6ZFhCMVpYTjBZWEpwWVhN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RWlJR1JsYzJGalkybHZiajBpVEVWRFZGVlNRU0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"/>
    <w:docVar w:name="XMLPARAM_2" w:val="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kVpSUdSbGMyRmpZMmx2YmowaVRFVkRWRlZTUVNJZ2JtbDJaV3c5SWpFaUlHVnpiV1Z1ZFQwaVRpSWdaR1Z6Y0hKdlkyVnpiekk5SWtGdWRXeGhZMm56YmlCSmJtZHlaWE52Y3lCUWNtVnpkWEIxWlhOMFlYSnBiM01pSUM4K1BIbzZjbTkzSUhodGJHNXpPbm85SWlOU2IzZHpaWFJUWTJobGJXRWlJR052WkhCeWIyTmxjMjg5SWpZMElpQmtaWE53Y205alpYTnZQU0pCYm5Wc1lXTnA4MjRnU1c1bmNtVnpiM01nVUhKbGMzVndkV1Z6ZEdGeWFXOXpJaUJqYjJSaFkyTnBiMjQ5SWpJaUlHUmxjMkZqWTJsdmJqMGlSVk5EVWtsVVZWSkJ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U0lnWkdWellXTmphVzl1UFNKR1JVTklRU0JCVUZKUFFrRkRTVTlPSUU5U1IwRk9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llpSUdSbGMyRmpZMmx2YmowaVJrVkRTRUVnUTA5T1ZFRkNTVXhKV2tGRFNVOU9JaUJ1YVhabGJEMGlNU0lnWlhOdFpXNTFQU0pPSWlCa1pYTndjbTlqWlhOdk1qMGlRVzUxYkdGamFmTnVJRWx1WjNKbGMyOXpJRkJ5WlhOMWNIVmxjM1JoY21sdmN5SWdMejQ4ZWpweWIzY2dlRzFzYm5NNmVqMGlJMUp2ZDNObGRGTmphR1Z0WVNJZ1kyOWtjSEp2WTJWemJ6MGlOalVpSUdSbGMzQnliMk5sYzI4OUlrTmhibU5sYkdGamFmTnVJRUZ1ZEdsamFYQnZJR1JsSUVOaGFtRWdSbWxxWVNJZ1kyOWtZV05qYVc5dVBTSXdJaUJrWlhOaFkyTnBiMjQ5SWtGRFEwVlRUeU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TSWdaR1Z6WVdOamFXOXVQU0pNUlVOVVZWSkJ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JaUlHUmxjMkZqWTJsdmJqMGlSVk5EVWts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"/>
    <w:docVar w:name="XMLPARAM_3" w:val="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FaUlHUmxjMkZqWTJsdmJqMGlURVZEVkZWU1FT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"/>
    <w:docVar w:name="XMLPARAM_4" w:val="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VpSUdSbGMyRmpZMmx2YmowaVRFVkRWRlZTUVN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FaUlHUmxjMkZqWTJsdmJqMGlURVZEVkZWU1FT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JaUlHUmxjMkZqWTJsdmJqMGlSVk5EVWtsVVZWSkJJaUJ1YVhabGJEMGlNU0lnWlhOdFpXNTFQU0pPSWlCa1pYTndjbTlqWlhOdk1qMGlTblZ6ZEdsbWFXTmhZMm56YmlCUVlXZHZjeUJoSUVwMWMzUnBabWxqWVhJaUlDOCtQSG82Y205M0lIaHRiRzV6T25vOUlpTlNiM2R6WlhSVFkyaGxiV0VpSUdOdlpIQnliMk5sYzI4OUlqSTNOeUlnWkdWemNISnZZMlZ6YnowaVEyOXVjM1ZzZEdFdlUyVnNaV05qYWZOdUlFcDFjM1JwWm1sallXTnBiMjVsY3lCa1pTQlFZV2R2Y3lCaElFcDFjM1FpSUdOdlpHRmpZMmx2YmowaU1DSWdaR1Z6WVdOamFXOXVQU0pCUTBORlUwOG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ElpQmtaWE5oWTJOcGIyNDlJa3hGUTFSVlVrRW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"/>
    <w:docVar w:name="XMLPARAM_5" w:val="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VNJZ1pHVnpZV05qYVc5dVBTSk1SVU5VVlZKQklpQnVhWFpsYkQwaU1TSWdaWE50Wlc1MVBTSk9JaUJrWlhOd2NtOWpaWE52TWowaVEyOXVjM1ZzZEdFZ1FtOXNjMkVnUkdVZ1ZtbHVZM1ZzWVdOcDgyNGlJQzgrUEhvNmNtOTNJSGh0Ykc1ek9ubzlJaU5TYjNkelpYUlRZMmhsYldFaUlHTnZaSEJ5YjJObGMyODlJak0wT0NJZ1pHVnpjSEp2WTJWemJ6MGlRMjl1YzNWc2RHRWdRbTlzYzJFZ1JHVWdWbWx1WTNWc1lXTnA4MjRpSUdOdlpHRmpZMmx2YmowaU1pSWdaR1Z6WVdOamFXOXVQU0pGVTBOU1NWUlZVa0c2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"/>
    <w:docVar w:name="XMLPARAM_6" w:val="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"/>
  </w:docVars>
  <w:rsids>
    <w:rsidRoot w:val="0046562E"/>
    <w:rsid w:val="00131BCF"/>
    <w:rsid w:val="00462979"/>
    <w:rsid w:val="0046562E"/>
    <w:rsid w:val="00814FD8"/>
    <w:rsid w:val="009714BE"/>
    <w:rsid w:val="00BE1763"/>
    <w:rsid w:val="00C1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10B37-C65E-4EC5-AF6A-A14B915B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lang w:val="es-ES_tradnl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i/>
      <w:sz w:val="20"/>
    </w:rPr>
  </w:style>
  <w:style w:type="paragraph" w:styleId="Ttulo3">
    <w:name w:val="heading 3"/>
    <w:basedOn w:val="Normal"/>
    <w:next w:val="Normal"/>
    <w:qFormat/>
    <w:pPr>
      <w:keepNext/>
      <w:spacing w:before="100" w:after="60"/>
      <w:outlineLvl w:val="2"/>
    </w:pPr>
    <w:rPr>
      <w:rFonts w:ascii="Arial" w:hAnsi="Arial"/>
      <w:b/>
      <w:sz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pPr>
      <w:tabs>
        <w:tab w:val="center" w:pos="4819"/>
        <w:tab w:val="right" w:pos="9071"/>
      </w:tabs>
    </w:pPr>
  </w:style>
  <w:style w:type="character" w:styleId="Nmerodepgina">
    <w:name w:val="page numbe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2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CPUI1239.DOTM</Template>
  <TotalTime>0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ENTIDAD</vt:lpstr>
    </vt:vector>
  </TitlesOfParts>
  <Company>IBERMATICA, S.A.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ENTIDAD</dc:title>
  <dc:subject/>
  <dc:creator>Mª Teresa Echarri San Martín</dc:creator>
  <cp:keywords/>
  <cp:lastModifiedBy>Mª Teresa Echarri San Martín</cp:lastModifiedBy>
  <cp:revision>1</cp:revision>
  <cp:lastPrinted>2003-02-04T12:49:00Z</cp:lastPrinted>
  <dcterms:created xsi:type="dcterms:W3CDTF">2025-06-30T15:11:00Z</dcterms:created>
  <dcterms:modified xsi:type="dcterms:W3CDTF">2025-06-30T15:11:00Z</dcterms:modified>
</cp:coreProperties>
</file>