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BDF" w:rsidRDefault="00DD5BDF">
      <w:pPr>
        <w:pStyle w:val="Puesto"/>
        <w:jc w:val="left"/>
        <w:rPr>
          <w:rFonts w:ascii="Arial" w:hAnsi="Arial" w:cs="Arial"/>
          <w:b w:val="0"/>
          <w:bCs/>
          <w:sz w:val="20"/>
        </w:rPr>
      </w:pPr>
      <w:bookmarkStart w:id="0" w:name="_GoBack"/>
      <w:bookmarkEnd w:id="0"/>
      <w:r>
        <w:rPr>
          <w:rFonts w:ascii="Arial" w:hAnsi="Arial" w:cs="Arial"/>
          <w:b w:val="0"/>
          <w:bCs/>
          <w:sz w:val="20"/>
        </w:rPr>
        <w:t xml:space="preserve"> PROVISIONAL</w:t>
      </w:r>
    </w:p>
    <w:p w:rsidR="00DD5BDF" w:rsidRDefault="00DD5BDF">
      <w:pPr>
        <w:pStyle w:val="Puesto"/>
        <w:jc w:val="left"/>
        <w:rPr>
          <w:rFonts w:ascii="Arial" w:hAnsi="Arial" w:cs="Arial"/>
          <w:b w:val="0"/>
          <w:bCs/>
          <w:sz w:val="20"/>
        </w:rPr>
      </w:pPr>
    </w:p>
    <w:p w:rsidR="00DD5BDF" w:rsidRDefault="00DD5BDF">
      <w:pPr>
        <w:pStyle w:val="Puesto"/>
        <w:jc w:val="left"/>
        <w:rPr>
          <w:rFonts w:ascii="Arial" w:hAnsi="Arial" w:cs="Arial"/>
          <w:b w:val="0"/>
          <w:bCs/>
          <w:sz w:val="20"/>
        </w:rPr>
      </w:pPr>
    </w:p>
    <w:p w:rsidR="00DD5BDF" w:rsidRDefault="00DD5BDF">
      <w:pPr>
        <w:pStyle w:val="Puesto"/>
        <w:jc w:val="left"/>
        <w:rPr>
          <w:rFonts w:ascii="Arial" w:hAnsi="Arial" w:cs="Arial"/>
          <w:b w:val="0"/>
          <w:bCs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46"/>
        <w:gridCol w:w="1434"/>
        <w:gridCol w:w="1701"/>
      </w:tblGrid>
      <w:tr w:rsidR="00DD5BDF" w:rsidTr="002D4C64">
        <w:trPr>
          <w:cantSplit/>
          <w:trHeight w:val="330"/>
        </w:trPr>
        <w:tc>
          <w:tcPr>
            <w:tcW w:w="6646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DD5BDF" w:rsidRDefault="00DD5BDF">
            <w:pPr>
              <w:pStyle w:val="Pues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ENTIDAD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DD5BDF" w:rsidRDefault="00DD5BDF">
            <w:pPr>
              <w:pStyle w:val="Pues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EJERCICIO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DD5BDF" w:rsidRDefault="00DD5BDF">
            <w:pPr>
              <w:pStyle w:val="Pues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FECHA REFERENCIA</w:t>
            </w:r>
          </w:p>
        </w:tc>
      </w:tr>
      <w:tr w:rsidR="00DD5BDF" w:rsidTr="002D4C64">
        <w:trPr>
          <w:cantSplit/>
          <w:trHeight w:val="330"/>
        </w:trPr>
        <w:tc>
          <w:tcPr>
            <w:tcW w:w="6646" w:type="dxa"/>
            <w:tcBorders>
              <w:top w:val="nil"/>
            </w:tcBorders>
            <w:vAlign w:val="center"/>
          </w:tcPr>
          <w:p w:rsidR="00DD5BDF" w:rsidRDefault="00DD5BDF">
            <w:pPr>
              <w:pStyle w:val="Puesto"/>
              <w:jc w:val="left"/>
              <w:rPr>
                <w:rFonts w:ascii="Arial" w:hAnsi="Arial" w:cs="Arial"/>
                <w:b w:val="0"/>
                <w:sz w:val="24"/>
              </w:rPr>
            </w:pPr>
            <w:r>
              <w:rPr>
                <w:rFonts w:ascii="Arial" w:hAnsi="Arial" w:cs="Arial"/>
                <w:b w:val="0"/>
                <w:sz w:val="24"/>
              </w:rPr>
              <w:t xml:space="preserve">  PATRONATO DE LA ESCUELA DE </w:t>
            </w:r>
            <w:proofErr w:type="spellStart"/>
            <w:r>
              <w:rPr>
                <w:rFonts w:ascii="Arial" w:hAnsi="Arial" w:cs="Arial"/>
                <w:b w:val="0"/>
                <w:sz w:val="24"/>
              </w:rPr>
              <w:t>MUSICA</w:t>
            </w:r>
            <w:proofErr w:type="spellEnd"/>
            <w:r>
              <w:rPr>
                <w:rFonts w:ascii="Arial" w:hAnsi="Arial" w:cs="Arial"/>
                <w:b w:val="0"/>
                <w:sz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24"/>
              </w:rPr>
              <w:t>JULIAN</w:t>
            </w:r>
            <w:proofErr w:type="spellEnd"/>
          </w:p>
        </w:tc>
        <w:tc>
          <w:tcPr>
            <w:tcW w:w="1434" w:type="dxa"/>
            <w:tcBorders>
              <w:top w:val="single" w:sz="4" w:space="0" w:color="auto"/>
            </w:tcBorders>
            <w:vAlign w:val="center"/>
          </w:tcPr>
          <w:p w:rsidR="00DD5BDF" w:rsidRDefault="00DD5BDF">
            <w:pPr>
              <w:pStyle w:val="Puesto"/>
              <w:rPr>
                <w:rFonts w:ascii="Arial" w:hAnsi="Arial" w:cs="Arial"/>
                <w:b w:val="0"/>
                <w:sz w:val="24"/>
              </w:rPr>
            </w:pPr>
            <w:r>
              <w:rPr>
                <w:rFonts w:ascii="Arial" w:hAnsi="Arial" w:cs="Arial"/>
                <w:b w:val="0"/>
                <w:sz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DD5BDF" w:rsidRDefault="00DD5BDF">
            <w:pPr>
              <w:pStyle w:val="Puesto"/>
              <w:rPr>
                <w:rFonts w:ascii="Arial" w:hAnsi="Arial" w:cs="Arial"/>
                <w:b w:val="0"/>
                <w:sz w:val="24"/>
              </w:rPr>
            </w:pPr>
            <w:r>
              <w:rPr>
                <w:rFonts w:ascii="Arial" w:hAnsi="Arial" w:cs="Arial"/>
                <w:b w:val="0"/>
                <w:sz w:val="24"/>
              </w:rPr>
              <w:t>31/12/2025</w:t>
            </w:r>
          </w:p>
        </w:tc>
      </w:tr>
    </w:tbl>
    <w:p w:rsidR="00DD5BDF" w:rsidRDefault="00DD5BDF">
      <w:pPr>
        <w:pStyle w:val="Puesto"/>
        <w:jc w:val="left"/>
        <w:rPr>
          <w:rFonts w:ascii="Arial" w:hAnsi="Arial" w:cs="Arial"/>
          <w:sz w:val="24"/>
        </w:rPr>
      </w:pPr>
    </w:p>
    <w:p w:rsidR="00DD5BDF" w:rsidRDefault="00DD5BDF">
      <w:pPr>
        <w:pStyle w:val="Puesto"/>
        <w:jc w:val="left"/>
        <w:rPr>
          <w:rFonts w:ascii="Arial" w:hAnsi="Arial" w:cs="Arial"/>
          <w:sz w:val="24"/>
        </w:rPr>
      </w:pPr>
    </w:p>
    <w:p w:rsidR="00DD5BDF" w:rsidRDefault="00DD5BDF">
      <w:pPr>
        <w:pStyle w:val="Puesto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4"/>
        </w:rPr>
        <w:t>CONCILIACIONES BANCARIAS TEMPORALES</w:t>
      </w:r>
    </w:p>
    <w:p w:rsidR="00DD5BDF" w:rsidRDefault="00DD5BDF">
      <w:pPr>
        <w:pStyle w:val="Puesto"/>
        <w:jc w:val="left"/>
        <w:rPr>
          <w:rFonts w:ascii="Arial" w:hAnsi="Arial" w:cs="Arial"/>
          <w:b w:val="0"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6521"/>
        <w:gridCol w:w="1700"/>
      </w:tblGrid>
      <w:tr w:rsidR="00DD5BDF" w:rsidTr="002D4C64">
        <w:trPr>
          <w:trHeight w:val="36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DD5BDF" w:rsidRPr="008E7A8E" w:rsidRDefault="00DD5BDF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NÚMERO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DD5BDF" w:rsidRPr="008E7A8E" w:rsidRDefault="00DD5BDF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DD5BDF" w:rsidRPr="008E7A8E" w:rsidRDefault="00DD5BDF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IMPORTE</w:t>
            </w:r>
          </w:p>
        </w:tc>
      </w:tr>
      <w:tr w:rsidR="00DD5BDF" w:rsidTr="002D4C64">
        <w:trPr>
          <w:trHeight w:val="368"/>
        </w:trPr>
        <w:tc>
          <w:tcPr>
            <w:tcW w:w="1555" w:type="dxa"/>
            <w:tcBorders>
              <w:top w:val="nil"/>
            </w:tcBorders>
            <w:vAlign w:val="center"/>
          </w:tcPr>
          <w:p w:rsidR="00DD5BDF" w:rsidRPr="008E7A8E" w:rsidRDefault="00DD5BDF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6521" w:type="dxa"/>
            <w:tcBorders>
              <w:top w:val="nil"/>
            </w:tcBorders>
            <w:vAlign w:val="center"/>
          </w:tcPr>
          <w:p w:rsidR="00DD5BDF" w:rsidRPr="008E7A8E" w:rsidRDefault="00DD5BDF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</w:tcBorders>
            <w:vAlign w:val="center"/>
          </w:tcPr>
          <w:p w:rsidR="00DD5BDF" w:rsidRPr="008E7A8E" w:rsidRDefault="00DD5BDF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</w:tbl>
    <w:p w:rsidR="00DD5BDF" w:rsidRDefault="00DD5BDF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DD5BDF" w:rsidRDefault="00DD5BDF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DD5BDF" w:rsidRDefault="00DD5BDF">
      <w:pPr>
        <w:pStyle w:val="Puesto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4"/>
        </w:rPr>
        <w:t>CONCILIACIONES BANCARIAS PERMANENTES</w:t>
      </w:r>
    </w:p>
    <w:p w:rsidR="00DD5BDF" w:rsidRDefault="00DD5BDF">
      <w:pPr>
        <w:pStyle w:val="Puesto"/>
        <w:jc w:val="left"/>
        <w:rPr>
          <w:rFonts w:ascii="Arial" w:hAnsi="Arial" w:cs="Arial"/>
          <w:b w:val="0"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6520"/>
        <w:gridCol w:w="1701"/>
      </w:tblGrid>
      <w:tr w:rsidR="00DD5BDF" w:rsidTr="002D4C64">
        <w:trPr>
          <w:trHeight w:val="33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DD5BDF" w:rsidRPr="008E7A8E" w:rsidRDefault="00DD5BDF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NÚMERO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DD5BDF" w:rsidRPr="008E7A8E" w:rsidRDefault="00DD5BDF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DD5BDF" w:rsidRPr="008E7A8E" w:rsidRDefault="00DD5BDF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IMPORTE</w:t>
            </w:r>
          </w:p>
        </w:tc>
      </w:tr>
      <w:tr w:rsidR="00DD5BDF" w:rsidTr="002D4C64">
        <w:trPr>
          <w:trHeight w:val="368"/>
        </w:trPr>
        <w:tc>
          <w:tcPr>
            <w:tcW w:w="1555" w:type="dxa"/>
            <w:tcBorders>
              <w:top w:val="nil"/>
            </w:tcBorders>
            <w:vAlign w:val="center"/>
          </w:tcPr>
          <w:p w:rsidR="00DD5BDF" w:rsidRPr="008E7A8E" w:rsidRDefault="00DD5BDF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6521" w:type="dxa"/>
            <w:tcBorders>
              <w:top w:val="nil"/>
            </w:tcBorders>
            <w:vAlign w:val="center"/>
          </w:tcPr>
          <w:p w:rsidR="00DD5BDF" w:rsidRPr="008E7A8E" w:rsidRDefault="00DD5BDF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</w:tcBorders>
            <w:vAlign w:val="center"/>
          </w:tcPr>
          <w:p w:rsidR="00DD5BDF" w:rsidRPr="008E7A8E" w:rsidRDefault="00DD5BDF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</w:tbl>
    <w:p w:rsidR="00DD5BDF" w:rsidRDefault="00DD5BDF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DD5BDF" w:rsidRDefault="00DD5BDF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DD5BDF" w:rsidRDefault="00DD5BDF">
      <w:pPr>
        <w:pStyle w:val="Puesto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4"/>
        </w:rPr>
        <w:t>SITUACIÓN DE EXISTENCIAS</w:t>
      </w:r>
    </w:p>
    <w:p w:rsidR="00DD5BDF" w:rsidRDefault="00DD5BDF">
      <w:pPr>
        <w:pStyle w:val="Puesto"/>
        <w:jc w:val="left"/>
        <w:rPr>
          <w:rFonts w:ascii="Arial" w:hAnsi="Arial" w:cs="Arial"/>
          <w:b w:val="0"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2976"/>
        <w:gridCol w:w="1418"/>
        <w:gridCol w:w="1559"/>
        <w:gridCol w:w="1418"/>
        <w:gridCol w:w="1417"/>
      </w:tblGrid>
      <w:tr w:rsidR="00DD5BDF" w:rsidTr="002D4C64">
        <w:trPr>
          <w:trHeight w:val="225"/>
        </w:trPr>
        <w:tc>
          <w:tcPr>
            <w:tcW w:w="993" w:type="dxa"/>
            <w:shd w:val="pct10" w:color="auto" w:fill="FFFFFF"/>
            <w:vAlign w:val="center"/>
          </w:tcPr>
          <w:p w:rsidR="00DD5BDF" w:rsidRPr="008E7A8E" w:rsidRDefault="00DD5BDF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 xml:space="preserve">CUENTA </w:t>
            </w:r>
            <w:proofErr w:type="spellStart"/>
            <w:r w:rsidRPr="008E7A8E">
              <w:rPr>
                <w:rFonts w:ascii="Arial" w:hAnsi="Arial" w:cs="Arial"/>
                <w:sz w:val="18"/>
                <w:szCs w:val="18"/>
              </w:rPr>
              <w:t>P.G.C.P</w:t>
            </w:r>
            <w:proofErr w:type="spellEnd"/>
            <w:r w:rsidRPr="008E7A8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6" w:type="dxa"/>
            <w:shd w:val="pct10" w:color="auto" w:fill="FFFFFF"/>
            <w:vAlign w:val="center"/>
          </w:tcPr>
          <w:p w:rsidR="00DD5BDF" w:rsidRPr="008E7A8E" w:rsidRDefault="00DD5BDF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DESCRIPCIÓN DE LA CUENTA</w:t>
            </w:r>
          </w:p>
        </w:tc>
        <w:tc>
          <w:tcPr>
            <w:tcW w:w="1418" w:type="dxa"/>
            <w:shd w:val="pct10" w:color="auto" w:fill="FFFFFF"/>
            <w:vAlign w:val="center"/>
          </w:tcPr>
          <w:p w:rsidR="00DD5BDF" w:rsidRPr="008E7A8E" w:rsidRDefault="00DD5BDF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EXISTENCIA FINAL CONTABLE</w:t>
            </w:r>
          </w:p>
        </w:tc>
        <w:tc>
          <w:tcPr>
            <w:tcW w:w="1559" w:type="dxa"/>
            <w:shd w:val="pct10" w:color="auto" w:fill="FFFFFF"/>
            <w:vAlign w:val="center"/>
          </w:tcPr>
          <w:p w:rsidR="00DD5BDF" w:rsidRPr="008E7A8E" w:rsidRDefault="00DD5BDF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CONCILIACIÓN</w:t>
            </w:r>
          </w:p>
        </w:tc>
        <w:tc>
          <w:tcPr>
            <w:tcW w:w="1418" w:type="dxa"/>
            <w:shd w:val="pct10" w:color="auto" w:fill="FFFFFF"/>
            <w:vAlign w:val="center"/>
          </w:tcPr>
          <w:p w:rsidR="00DD5BDF" w:rsidRPr="008E7A8E" w:rsidRDefault="00DD5BDF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EXISTENCIA FINAL</w:t>
            </w:r>
          </w:p>
        </w:tc>
        <w:tc>
          <w:tcPr>
            <w:tcW w:w="1417" w:type="dxa"/>
            <w:shd w:val="pct10" w:color="auto" w:fill="FFFFFF"/>
            <w:vAlign w:val="center"/>
          </w:tcPr>
          <w:p w:rsidR="00DD5BDF" w:rsidRPr="008E7A8E" w:rsidRDefault="00DD5BDF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EXISTENCIA FINAL MANUAL</w:t>
            </w:r>
          </w:p>
        </w:tc>
      </w:tr>
      <w:tr w:rsidR="00DD5BDF" w:rsidTr="002D4C64">
        <w:trPr>
          <w:trHeight w:val="225"/>
        </w:trPr>
        <w:tc>
          <w:tcPr>
            <w:tcW w:w="993" w:type="dxa"/>
            <w:vAlign w:val="center"/>
          </w:tcPr>
          <w:p w:rsidR="00DD5BDF" w:rsidRPr="008E7A8E" w:rsidRDefault="00DD5BDF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570</w:t>
            </w:r>
          </w:p>
        </w:tc>
        <w:tc>
          <w:tcPr>
            <w:tcW w:w="2976" w:type="dxa"/>
            <w:vAlign w:val="center"/>
          </w:tcPr>
          <w:p w:rsidR="00DD5BDF" w:rsidRPr="008E7A8E" w:rsidRDefault="00DD5BDF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CAJA</w:t>
            </w:r>
          </w:p>
        </w:tc>
        <w:tc>
          <w:tcPr>
            <w:tcW w:w="1418" w:type="dxa"/>
            <w:vAlign w:val="center"/>
          </w:tcPr>
          <w:p w:rsidR="00DD5BDF" w:rsidRPr="008E7A8E" w:rsidRDefault="00DD5BDF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DD5BDF" w:rsidRPr="008E7A8E" w:rsidRDefault="00DD5BDF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DD5BDF" w:rsidRPr="008E7A8E" w:rsidRDefault="00DD5BDF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DD5BDF" w:rsidRPr="008E7A8E" w:rsidRDefault="00DD5BDF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</w:tr>
      <w:tr w:rsidR="00DD5BDF" w:rsidTr="002D4C64">
        <w:trPr>
          <w:trHeight w:val="225"/>
        </w:trPr>
        <w:tc>
          <w:tcPr>
            <w:tcW w:w="993" w:type="dxa"/>
            <w:vAlign w:val="center"/>
          </w:tcPr>
          <w:p w:rsidR="00DD5BDF" w:rsidRPr="008E7A8E" w:rsidRDefault="00DD5BDF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57103</w:t>
            </w:r>
          </w:p>
        </w:tc>
        <w:tc>
          <w:tcPr>
            <w:tcW w:w="2976" w:type="dxa"/>
            <w:vAlign w:val="center"/>
          </w:tcPr>
          <w:p w:rsidR="00DD5BDF" w:rsidRPr="008E7A8E" w:rsidRDefault="00DD5BDF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CAIXA PATRONATO</w:t>
            </w:r>
          </w:p>
        </w:tc>
        <w:tc>
          <w:tcPr>
            <w:tcW w:w="1418" w:type="dxa"/>
            <w:vAlign w:val="center"/>
          </w:tcPr>
          <w:p w:rsidR="00DD5BDF" w:rsidRPr="008E7A8E" w:rsidRDefault="00DD5BDF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4.522,05</w:t>
            </w:r>
          </w:p>
        </w:tc>
        <w:tc>
          <w:tcPr>
            <w:tcW w:w="1559" w:type="dxa"/>
            <w:vAlign w:val="center"/>
          </w:tcPr>
          <w:p w:rsidR="00DD5BDF" w:rsidRPr="008E7A8E" w:rsidRDefault="00DD5BDF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DD5BDF" w:rsidRPr="008E7A8E" w:rsidRDefault="00DD5BDF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4.522,05</w:t>
            </w:r>
          </w:p>
        </w:tc>
        <w:tc>
          <w:tcPr>
            <w:tcW w:w="1417" w:type="dxa"/>
            <w:vAlign w:val="center"/>
          </w:tcPr>
          <w:p w:rsidR="00DD5BDF" w:rsidRPr="008E7A8E" w:rsidRDefault="00DD5BDF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23.782,93</w:t>
            </w:r>
          </w:p>
        </w:tc>
      </w:tr>
      <w:tr w:rsidR="00DD5BDF" w:rsidTr="002D4C64">
        <w:trPr>
          <w:trHeight w:val="225"/>
        </w:trPr>
        <w:tc>
          <w:tcPr>
            <w:tcW w:w="993" w:type="dxa"/>
            <w:vAlign w:val="center"/>
          </w:tcPr>
          <w:p w:rsidR="00DD5BDF" w:rsidRPr="008E7A8E" w:rsidRDefault="00DD5BDF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5890</w:t>
            </w:r>
          </w:p>
        </w:tc>
        <w:tc>
          <w:tcPr>
            <w:tcW w:w="2976" w:type="dxa"/>
            <w:vAlign w:val="center"/>
          </w:tcPr>
          <w:p w:rsidR="00DD5BDF" w:rsidRPr="008E7A8E" w:rsidRDefault="00DD5BDF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 w:val="0"/>
                <w:sz w:val="18"/>
                <w:szCs w:val="18"/>
              </w:rPr>
              <w:t>FORMALIZACION</w:t>
            </w:r>
            <w:proofErr w:type="spellEnd"/>
          </w:p>
        </w:tc>
        <w:tc>
          <w:tcPr>
            <w:tcW w:w="1418" w:type="dxa"/>
            <w:vAlign w:val="center"/>
          </w:tcPr>
          <w:p w:rsidR="00DD5BDF" w:rsidRPr="008E7A8E" w:rsidRDefault="00DD5BDF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DD5BDF" w:rsidRPr="008E7A8E" w:rsidRDefault="00DD5BDF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DD5BDF" w:rsidRPr="008E7A8E" w:rsidRDefault="00DD5BDF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DD5BDF" w:rsidRPr="008E7A8E" w:rsidRDefault="00DD5BDF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</w:tr>
      <w:tr w:rsidR="00DD5BDF" w:rsidTr="002D4C64">
        <w:trPr>
          <w:trHeight w:val="225"/>
        </w:trPr>
        <w:tc>
          <w:tcPr>
            <w:tcW w:w="3969" w:type="dxa"/>
            <w:gridSpan w:val="2"/>
            <w:shd w:val="clear" w:color="auto" w:fill="E6E6E6"/>
            <w:vAlign w:val="center"/>
          </w:tcPr>
          <w:p w:rsidR="00DD5BDF" w:rsidRPr="00FD47AB" w:rsidRDefault="00DD5BDF" w:rsidP="00187C9E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47A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Totales</w:t>
            </w:r>
          </w:p>
        </w:tc>
        <w:tc>
          <w:tcPr>
            <w:tcW w:w="1418" w:type="dxa"/>
            <w:shd w:val="clear" w:color="auto" w:fill="E6E6E6"/>
            <w:vAlign w:val="center"/>
          </w:tcPr>
          <w:p w:rsidR="00DD5BDF" w:rsidRPr="00FD47AB" w:rsidRDefault="00DD5BDF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4.522,05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DD5BDF" w:rsidRPr="00FD47AB" w:rsidRDefault="00DD5BDF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E6E6E6"/>
            <w:vAlign w:val="center"/>
          </w:tcPr>
          <w:p w:rsidR="00DD5BDF" w:rsidRPr="00FD47AB" w:rsidRDefault="00DD5BDF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4.522,05</w:t>
            </w:r>
          </w:p>
        </w:tc>
        <w:tc>
          <w:tcPr>
            <w:tcW w:w="1417" w:type="dxa"/>
            <w:shd w:val="clear" w:color="auto" w:fill="E6E6E6"/>
            <w:vAlign w:val="center"/>
          </w:tcPr>
          <w:p w:rsidR="00DD5BDF" w:rsidRPr="00FD47AB" w:rsidRDefault="00DD5BDF" w:rsidP="00187C9E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23.782,93</w:t>
            </w:r>
          </w:p>
        </w:tc>
      </w:tr>
    </w:tbl>
    <w:p w:rsidR="002D4C64" w:rsidRPr="00FD47AB" w:rsidRDefault="002D4C64" w:rsidP="00FD47AB"/>
    <w:sectPr w:rsidR="002D4C64" w:rsidRPr="00FD47AB" w:rsidSect="008E7A8E">
      <w:headerReference w:type="default" r:id="rId6"/>
      <w:footerReference w:type="default" r:id="rId7"/>
      <w:pgSz w:w="11907" w:h="16840" w:code="9"/>
      <w:pgMar w:top="2268" w:right="85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BDF" w:rsidRDefault="00DD5BDF">
      <w:r>
        <w:separator/>
      </w:r>
    </w:p>
  </w:endnote>
  <w:endnote w:type="continuationSeparator" w:id="0">
    <w:p w:rsidR="00DD5BDF" w:rsidRDefault="00DD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BDF" w:rsidRDefault="00DD5BDF">
    <w:pPr>
      <w:pStyle w:val="Piedepgina"/>
    </w:pPr>
    <w:bookmarkStart w:id="1" w:name="codbarraspie1"/>
    <w:bookmarkEnd w:id="1"/>
  </w:p>
  <w:p w:rsidR="00DD5BDF" w:rsidRDefault="00DD5BDF">
    <w:pPr>
      <w:pStyle w:val="Piedepgina"/>
    </w:pPr>
    <w:bookmarkStart w:id="2" w:name="DirecPie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BDF" w:rsidRDefault="00DD5BDF">
      <w:r>
        <w:separator/>
      </w:r>
    </w:p>
  </w:footnote>
  <w:footnote w:type="continuationSeparator" w:id="0">
    <w:p w:rsidR="00DD5BDF" w:rsidRDefault="00DD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BF" w:rsidRDefault="007E1BBF" w:rsidP="00EA3D93">
    <w:pPr>
      <w:pStyle w:val="Puesto"/>
      <w:tabs>
        <w:tab w:val="left" w:pos="7230"/>
        <w:tab w:val="left" w:pos="8080"/>
      </w:tabs>
      <w:jc w:val="left"/>
      <w:rPr>
        <w:sz w:val="24"/>
      </w:rPr>
    </w:pPr>
    <w:r>
      <w:rPr>
        <w:sz w:val="28"/>
      </w:rPr>
      <w:tab/>
    </w:r>
    <w:r>
      <w:rPr>
        <w:sz w:val="24"/>
      </w:rPr>
      <w:t>Fecha:</w:t>
    </w:r>
    <w:r>
      <w:rPr>
        <w:sz w:val="24"/>
      </w:rPr>
      <w:tab/>
    </w:r>
    <w:r>
      <w:rPr>
        <w:b w:val="0"/>
        <w:bCs/>
        <w:sz w:val="24"/>
      </w:rPr>
      <w:fldChar w:fldCharType="begin"/>
    </w:r>
    <w:r>
      <w:rPr>
        <w:b w:val="0"/>
        <w:bCs/>
        <w:sz w:val="24"/>
      </w:rPr>
      <w:instrText xml:space="preserve"> DATE \@ "dd/MM/yyyy" \* MERGEFORMAT </w:instrText>
    </w:r>
    <w:r>
      <w:rPr>
        <w:b w:val="0"/>
        <w:bCs/>
        <w:sz w:val="24"/>
      </w:rPr>
      <w:fldChar w:fldCharType="separate"/>
    </w:r>
    <w:r w:rsidR="00DD5BDF">
      <w:rPr>
        <w:b w:val="0"/>
        <w:bCs/>
        <w:noProof/>
        <w:sz w:val="24"/>
      </w:rPr>
      <w:t>30/06/2025</w:t>
    </w:r>
    <w:r>
      <w:rPr>
        <w:b w:val="0"/>
        <w:bCs/>
        <w:sz w:val="24"/>
      </w:rPr>
      <w:fldChar w:fldCharType="end"/>
    </w:r>
  </w:p>
  <w:p w:rsidR="007E1BBF" w:rsidRDefault="007E1BBF" w:rsidP="00EA3D93">
    <w:pPr>
      <w:pStyle w:val="Puesto"/>
      <w:tabs>
        <w:tab w:val="left" w:pos="7230"/>
        <w:tab w:val="left" w:pos="8080"/>
      </w:tabs>
      <w:jc w:val="left"/>
      <w:rPr>
        <w:sz w:val="24"/>
      </w:rPr>
    </w:pPr>
    <w:r>
      <w:rPr>
        <w:sz w:val="24"/>
      </w:rPr>
      <w:tab/>
      <w:t>Hora  :</w:t>
    </w:r>
    <w:r>
      <w:rPr>
        <w:sz w:val="24"/>
      </w:rPr>
      <w:tab/>
    </w:r>
    <w:r>
      <w:rPr>
        <w:b w:val="0"/>
        <w:bCs/>
        <w:sz w:val="24"/>
      </w:rPr>
      <w:fldChar w:fldCharType="begin"/>
    </w:r>
    <w:r>
      <w:rPr>
        <w:b w:val="0"/>
        <w:bCs/>
        <w:sz w:val="24"/>
      </w:rPr>
      <w:instrText xml:space="preserve"> TIME \@ "HH:mm" \* MERGEFORMAT </w:instrText>
    </w:r>
    <w:r>
      <w:rPr>
        <w:b w:val="0"/>
        <w:bCs/>
        <w:sz w:val="24"/>
      </w:rPr>
      <w:fldChar w:fldCharType="separate"/>
    </w:r>
    <w:r w:rsidR="00DD5BDF">
      <w:rPr>
        <w:b w:val="0"/>
        <w:bCs/>
        <w:noProof/>
        <w:sz w:val="24"/>
      </w:rPr>
      <w:t>17:05</w:t>
    </w:r>
    <w:r>
      <w:rPr>
        <w:b w:val="0"/>
        <w:bCs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VBLES_XMLPARAM" w:val="6"/>
    <w:docVar w:name="XMLPARAM_1" w:val="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"/>
    <w:docVar w:name="XMLPARAM_2" w:val="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"/>
    <w:docVar w:name="XMLPARAM_3" w:val="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"/>
    <w:docVar w:name="XMLPARAM_4" w:val="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"/>
    <w:docVar w:name="XMLPARAM_5" w:val="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"/>
    <w:docVar w:name="XMLPARAM_6" w:val="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"/>
  </w:docVars>
  <w:rsids>
    <w:rsidRoot w:val="00DD5BDF"/>
    <w:rsid w:val="002D4C64"/>
    <w:rsid w:val="0066331E"/>
    <w:rsid w:val="006760E0"/>
    <w:rsid w:val="007665E5"/>
    <w:rsid w:val="007E1BBF"/>
    <w:rsid w:val="00870BB0"/>
    <w:rsid w:val="008E7A8E"/>
    <w:rsid w:val="00A16065"/>
    <w:rsid w:val="00BF3DD5"/>
    <w:rsid w:val="00CF4C5E"/>
    <w:rsid w:val="00D725FC"/>
    <w:rsid w:val="00DD5BDF"/>
    <w:rsid w:val="00EA3D93"/>
    <w:rsid w:val="00FD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C42DBFE-DCE4-40B9-9FD1-CABBE08D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qFormat/>
    <w:pPr>
      <w:jc w:val="center"/>
    </w:pPr>
    <w:rPr>
      <w:b/>
      <w:sz w:val="36"/>
    </w:rPr>
  </w:style>
  <w:style w:type="paragraph" w:styleId="Subttulo">
    <w:name w:val="Subtitle"/>
    <w:basedOn w:val="Normal"/>
    <w:qFormat/>
    <w:rPr>
      <w:b/>
      <w:sz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6633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633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IA\GMA\APLIC\PRG\SEPAL\DOT\CPUI1139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CPUI1139.DOTM</Template>
  <TotalTime>1</TotalTime>
  <Pages>1</Pages>
  <Words>86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Titulo</vt:lpstr>
    </vt:vector>
  </TitlesOfParts>
  <Company>Ibermatica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Titulo</dc:title>
  <dc:subject/>
  <dc:creator>Mª Teresa Echarri San Martín</dc:creator>
  <cp:keywords/>
  <cp:lastModifiedBy>Mª Teresa Echarri San Martín</cp:lastModifiedBy>
  <cp:revision>1</cp:revision>
  <cp:lastPrinted>1999-01-27T10:35:00Z</cp:lastPrinted>
  <dcterms:created xsi:type="dcterms:W3CDTF">2025-06-30T15:05:00Z</dcterms:created>
  <dcterms:modified xsi:type="dcterms:W3CDTF">2025-06-30T15:06:00Z</dcterms:modified>
</cp:coreProperties>
</file>