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2B" w:rsidRDefault="00505C2B">
      <w:pPr>
        <w:pStyle w:val="Puesto"/>
        <w:jc w:val="left"/>
        <w:rPr>
          <w:rFonts w:ascii="Arial" w:hAnsi="Arial" w:cs="Arial"/>
          <w:b w:val="0"/>
          <w:bCs/>
          <w:sz w:val="20"/>
        </w:rPr>
      </w:pPr>
      <w:bookmarkStart w:id="0" w:name="_GoBack"/>
      <w:bookmarkEnd w:id="0"/>
      <w:r>
        <w:rPr>
          <w:rFonts w:ascii="Arial" w:hAnsi="Arial" w:cs="Arial"/>
          <w:b w:val="0"/>
          <w:bCs/>
          <w:sz w:val="20"/>
        </w:rPr>
        <w:t xml:space="preserve"> PROVISIONAL</w:t>
      </w:r>
    </w:p>
    <w:p w:rsidR="00505C2B" w:rsidRDefault="00505C2B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6"/>
        <w:gridCol w:w="1434"/>
        <w:gridCol w:w="1701"/>
      </w:tblGrid>
      <w:tr w:rsidR="00505C2B" w:rsidTr="002D4C64">
        <w:trPr>
          <w:cantSplit/>
          <w:trHeight w:val="330"/>
        </w:trPr>
        <w:tc>
          <w:tcPr>
            <w:tcW w:w="6646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5C2B" w:rsidRDefault="00505C2B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ENTIDAD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5C2B" w:rsidRDefault="00505C2B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EJERCICIO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5C2B" w:rsidRDefault="00505C2B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FECHA REFERENCIA</w:t>
            </w:r>
          </w:p>
        </w:tc>
      </w:tr>
      <w:tr w:rsidR="00505C2B" w:rsidTr="002D4C64">
        <w:trPr>
          <w:cantSplit/>
          <w:trHeight w:val="330"/>
        </w:trPr>
        <w:tc>
          <w:tcPr>
            <w:tcW w:w="6646" w:type="dxa"/>
            <w:tcBorders>
              <w:top w:val="nil"/>
            </w:tcBorders>
            <w:vAlign w:val="center"/>
          </w:tcPr>
          <w:p w:rsidR="00505C2B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 xml:space="preserve">  PATRONATO DE LA ESCUELA DE </w:t>
            </w:r>
            <w:proofErr w:type="spellStart"/>
            <w:r>
              <w:rPr>
                <w:rFonts w:ascii="Arial" w:hAnsi="Arial" w:cs="Arial"/>
                <w:b w:val="0"/>
                <w:sz w:val="24"/>
              </w:rPr>
              <w:t>MUSICA</w:t>
            </w:r>
            <w:proofErr w:type="spellEnd"/>
            <w:r>
              <w:rPr>
                <w:rFonts w:ascii="Arial" w:hAnsi="Arial" w:cs="Arial"/>
                <w:b w:val="0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24"/>
              </w:rPr>
              <w:t>JULIAN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:rsidR="00505C2B" w:rsidRDefault="00505C2B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05C2B" w:rsidRDefault="00505C2B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31/12/2025</w:t>
            </w:r>
          </w:p>
        </w:tc>
      </w:tr>
    </w:tbl>
    <w:p w:rsidR="00505C2B" w:rsidRDefault="00505C2B">
      <w:pPr>
        <w:pStyle w:val="Puesto"/>
        <w:jc w:val="left"/>
        <w:rPr>
          <w:rFonts w:ascii="Arial" w:hAnsi="Arial" w:cs="Arial"/>
          <w:sz w:val="24"/>
        </w:rPr>
      </w:pPr>
    </w:p>
    <w:p w:rsidR="00505C2B" w:rsidRDefault="00505C2B">
      <w:pPr>
        <w:pStyle w:val="Puesto"/>
        <w:jc w:val="left"/>
        <w:rPr>
          <w:rFonts w:ascii="Arial" w:hAnsi="Arial" w:cs="Arial"/>
          <w:sz w:val="24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TEMPORALES</w:t>
      </w: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1"/>
        <w:gridCol w:w="1700"/>
      </w:tblGrid>
      <w:tr w:rsidR="00505C2B" w:rsidTr="002D4C64">
        <w:trPr>
          <w:trHeight w:val="36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505C2B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PERMANENTES</w:t>
      </w: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0"/>
        <w:gridCol w:w="1701"/>
      </w:tblGrid>
      <w:tr w:rsidR="00505C2B" w:rsidTr="002D4C64">
        <w:trPr>
          <w:trHeight w:val="33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505C2B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SITUACIÓN DE EXISTENCIAS</w:t>
      </w:r>
    </w:p>
    <w:p w:rsidR="00505C2B" w:rsidRDefault="00505C2B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1418"/>
        <w:gridCol w:w="1559"/>
        <w:gridCol w:w="1418"/>
        <w:gridCol w:w="1417"/>
      </w:tblGrid>
      <w:tr w:rsidR="00505C2B" w:rsidTr="002D4C64">
        <w:trPr>
          <w:trHeight w:val="225"/>
        </w:trPr>
        <w:tc>
          <w:tcPr>
            <w:tcW w:w="993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 xml:space="preserve">CUENTA </w:t>
            </w:r>
            <w:proofErr w:type="spellStart"/>
            <w:r w:rsidRPr="008E7A8E">
              <w:rPr>
                <w:rFonts w:ascii="Arial" w:hAnsi="Arial" w:cs="Arial"/>
                <w:sz w:val="18"/>
                <w:szCs w:val="18"/>
              </w:rPr>
              <w:t>P.G.C.P</w:t>
            </w:r>
            <w:proofErr w:type="spellEnd"/>
            <w:r w:rsidRPr="008E7A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6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DESCRIPCIÓN DE LA CUENTA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CONTABLE</w:t>
            </w:r>
          </w:p>
        </w:tc>
        <w:tc>
          <w:tcPr>
            <w:tcW w:w="1559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CONCILIACIÓN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</w:t>
            </w:r>
          </w:p>
        </w:tc>
        <w:tc>
          <w:tcPr>
            <w:tcW w:w="1417" w:type="dxa"/>
            <w:shd w:val="pct10" w:color="auto" w:fill="FFFFFF"/>
            <w:vAlign w:val="center"/>
          </w:tcPr>
          <w:p w:rsidR="00505C2B" w:rsidRPr="008E7A8E" w:rsidRDefault="00505C2B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MANUAL</w:t>
            </w:r>
          </w:p>
        </w:tc>
      </w:tr>
      <w:tr w:rsidR="00505C2B" w:rsidTr="002D4C64">
        <w:trPr>
          <w:trHeight w:val="225"/>
        </w:trPr>
        <w:tc>
          <w:tcPr>
            <w:tcW w:w="993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</w:t>
            </w:r>
          </w:p>
        </w:tc>
        <w:tc>
          <w:tcPr>
            <w:tcW w:w="2976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</w:t>
            </w:r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505C2B" w:rsidRPr="008E7A8E" w:rsidRDefault="00505C2B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505C2B" w:rsidTr="002D4C64">
        <w:trPr>
          <w:trHeight w:val="225"/>
        </w:trPr>
        <w:tc>
          <w:tcPr>
            <w:tcW w:w="993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57103</w:t>
            </w:r>
          </w:p>
        </w:tc>
        <w:tc>
          <w:tcPr>
            <w:tcW w:w="2976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PATRONATO</w:t>
            </w:r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3.341,76</w:t>
            </w:r>
          </w:p>
        </w:tc>
        <w:tc>
          <w:tcPr>
            <w:tcW w:w="1559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3.341,76</w:t>
            </w:r>
          </w:p>
        </w:tc>
        <w:tc>
          <w:tcPr>
            <w:tcW w:w="1417" w:type="dxa"/>
            <w:vAlign w:val="center"/>
          </w:tcPr>
          <w:p w:rsidR="00505C2B" w:rsidRPr="008E7A8E" w:rsidRDefault="00505C2B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23.782,93</w:t>
            </w:r>
          </w:p>
        </w:tc>
      </w:tr>
      <w:tr w:rsidR="00505C2B" w:rsidTr="002D4C64">
        <w:trPr>
          <w:trHeight w:val="225"/>
        </w:trPr>
        <w:tc>
          <w:tcPr>
            <w:tcW w:w="993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5890</w:t>
            </w:r>
          </w:p>
        </w:tc>
        <w:tc>
          <w:tcPr>
            <w:tcW w:w="2976" w:type="dxa"/>
            <w:vAlign w:val="center"/>
          </w:tcPr>
          <w:p w:rsidR="00505C2B" w:rsidRPr="008E7A8E" w:rsidRDefault="00505C2B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FORMALIZACION</w:t>
            </w:r>
            <w:proofErr w:type="spellEnd"/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505C2B" w:rsidRPr="008E7A8E" w:rsidRDefault="00505C2B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505C2B" w:rsidRPr="008E7A8E" w:rsidRDefault="00505C2B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505C2B" w:rsidTr="002D4C64">
        <w:trPr>
          <w:trHeight w:val="225"/>
        </w:trPr>
        <w:tc>
          <w:tcPr>
            <w:tcW w:w="3969" w:type="dxa"/>
            <w:gridSpan w:val="2"/>
            <w:shd w:val="clear" w:color="auto" w:fill="E6E6E6"/>
            <w:vAlign w:val="center"/>
          </w:tcPr>
          <w:p w:rsidR="00505C2B" w:rsidRPr="00FD47AB" w:rsidRDefault="00505C2B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47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Totales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505C2B" w:rsidRPr="00FD47AB" w:rsidRDefault="00505C2B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3.341,76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505C2B" w:rsidRPr="00FD47AB" w:rsidRDefault="00505C2B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505C2B" w:rsidRPr="00FD47AB" w:rsidRDefault="00505C2B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3.341,76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505C2B" w:rsidRPr="00FD47AB" w:rsidRDefault="00505C2B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23.782,93</w:t>
            </w:r>
          </w:p>
        </w:tc>
      </w:tr>
    </w:tbl>
    <w:p w:rsidR="002D4C64" w:rsidRPr="00FD47AB" w:rsidRDefault="002D4C64" w:rsidP="00FD47AB"/>
    <w:sectPr w:rsidR="002D4C64" w:rsidRPr="00FD47AB" w:rsidSect="008E7A8E">
      <w:headerReference w:type="default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C2B" w:rsidRDefault="00505C2B">
      <w:r>
        <w:separator/>
      </w:r>
    </w:p>
  </w:endnote>
  <w:endnote w:type="continuationSeparator" w:id="0">
    <w:p w:rsidR="00505C2B" w:rsidRDefault="0050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2B" w:rsidRDefault="00505C2B">
    <w:pPr>
      <w:pStyle w:val="Piedepgina"/>
    </w:pPr>
    <w:bookmarkStart w:id="1" w:name="codbarraspie1"/>
    <w:bookmarkEnd w:id="1"/>
  </w:p>
  <w:p w:rsidR="00505C2B" w:rsidRDefault="00505C2B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C2B" w:rsidRDefault="00505C2B">
      <w:r>
        <w:separator/>
      </w:r>
    </w:p>
  </w:footnote>
  <w:footnote w:type="continuationSeparator" w:id="0">
    <w:p w:rsidR="00505C2B" w:rsidRDefault="00505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8"/>
      </w:rPr>
      <w:tab/>
    </w:r>
    <w:r>
      <w:rPr>
        <w:sz w:val="24"/>
      </w:rPr>
      <w:t>Fecha: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DATE \@ "dd/MM/yyyy" \* MERGEFORMAT </w:instrText>
    </w:r>
    <w:r>
      <w:rPr>
        <w:b w:val="0"/>
        <w:bCs/>
        <w:sz w:val="24"/>
      </w:rPr>
      <w:fldChar w:fldCharType="separate"/>
    </w:r>
    <w:r w:rsidR="00505C2B">
      <w:rPr>
        <w:b w:val="0"/>
        <w:bCs/>
        <w:noProof/>
        <w:sz w:val="24"/>
      </w:rPr>
      <w:t>03/10/2025</w:t>
    </w:r>
    <w:r>
      <w:rPr>
        <w:b w:val="0"/>
        <w:bCs/>
        <w:sz w:val="24"/>
      </w:rPr>
      <w:fldChar w:fldCharType="end"/>
    </w:r>
  </w:p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4"/>
      </w:rPr>
      <w:tab/>
      <w:t>Hora  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TIME \@ "HH:mm" \* MERGEFORMAT </w:instrText>
    </w:r>
    <w:r>
      <w:rPr>
        <w:b w:val="0"/>
        <w:bCs/>
        <w:sz w:val="24"/>
      </w:rPr>
      <w:fldChar w:fldCharType="separate"/>
    </w:r>
    <w:r w:rsidR="00505C2B">
      <w:rPr>
        <w:b w:val="0"/>
        <w:bCs/>
        <w:noProof/>
        <w:sz w:val="24"/>
      </w:rPr>
      <w:t>12:50</w:t>
    </w:r>
    <w:r>
      <w:rPr>
        <w:b w:val="0"/>
        <w:bCs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hJaUJrWlhOaFkyTnBiMjQ5SWt4RlExUlZVa0V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U0lnWkdWemNISnZZMlZ6YnowaVRXRnVkR1Z1YVcxcFpXNTBieUJrWlNCUVlYSjBhV1JoY3lCUWNtVnpkWEIxWlhOMFlYSnBZWE1pSUdOdlpHRmpZMmx2YmowaU1DSWdaR1Z6WVdOamFXOXVQU0pCUTBORlUwOGlJRzVwZG1Wc1BTSXhJaUJsYzIxbGJuVTlJazRpSUM4K1BIbzZjbTkzSUhodGJHNXpPbm85SWlOU2IzZHpaWFJUWTJobGJXRWlJR052WkhCeWIyTmxjMjg5SWpVaUlHUmxjM0J5YjJObGMyODlJazFoYm5SbGJtbHRhV1Z1ZEc4Z1pHVWdVR0Z5ZEdsa1lYTWdVSEpsYzNWd2RXVnpkR0Z5YVdGeklpQmpiMlJoWTJOcGIyNDlJakVpSUdSbGMyRmpZMmx2YmowaVRFVkRWRlZTUVN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WWlJR1JsYzNCeWIyTmxjMjg5SWxCaGMyOGdaR1VnVUdGeWRHbGtZWE1nWkdVZ2RXNWhJSFpsY25OcDgyNGlJR052WkdGalkybHZiajBpTUNJZ1pHVnpZV05qYVc5dVBTSkJRME5GVTA4aUlHNXBkbVZzUFNJeElpQmxjMjFsYm5VOUlrNGlJQzgrUEhvNmNtOTNJSGh0Ykc1ek9ubzlJaU5TYjNkelpYUlRZMmhsYldFaUlHTnZaSEJ5YjJObGMyODlJallpSUdSbGMzQnliMk5sYzI4OUlsQmhjMjhnWkdVZ1VHRnlkR2xrWVhNZ1pHVWdkVzVoSUhabGNuTnA4MjRpSUdOdlpHRmpZMmx2YmowaU1TSWdaR1Z6WVdOamFXOXVQU0pNUlVOVVZWSkJ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RWlJR1JsYzJGalkybHZiajBpVEVWRFZGVlNRU0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"/>
    <w:docVar w:name="XMLPARAM_2" w:val="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kVpSUdSbGMyRmpZMmx2YmowaVRFVkRWRlZTUVNJZ2JtbDJaV3c5SWpFaUlHVnpiV1Z1ZFQwaVRpSWdaR1Z6Y0hKdlkyVnpiekk5SWtGdWRXeGhZMm56YmlCSmJtZHlaWE52Y3lCUWNtVnpkWEIxWlhOMFlYSnBiM01pSUM4K1BIbzZjbTkzSUhodGJHNXpPbm85SWlOU2IzZHpaWFJUWTJobGJXRWlJR052WkhCeWIyTmxjMjg5SWpZMElpQmtaWE53Y205alpYTnZQU0pCYm5Wc1lXTnA4MjRnU1c1bmNtVnpiM01nVUhKbGMzVndkV1Z6ZEdGeWFXOXpJaUJqYjJSaFkyTnBiMjQ5SWpJaUlHUmxjMkZqWTJsdmJqMGlSVk5EVWtsVVZWSkJ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U0lnWkdWellXTmphVzl1UFNKR1JVTklRU0JCVUZKUFFrRkRTVTlPSUU5U1IwRk9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llpSUdSbGMyRmpZMmx2YmowaVJrVkRTRUVnUTA5T1ZFRkNTVXhKV2tGRFNVOU9JaUJ1YVhabGJEMGlNU0lnWlhOdFpXNTFQU0pPSWlCa1pYTndjbTlqWlhOdk1qMGlRVzUxYkdGamFmTnVJRWx1WjNKbGMyOXpJRkJ5WlhOMWNIVmxjM1JoY21sdmN5SWdMejQ4ZWpweWIzY2dlRzFzYm5NNmVqMGlJMUp2ZDNObGRGTmphR1Z0WVNJZ1kyOWtjSEp2WTJWemJ6MGlOalVpSUdSbGMzQnliMk5sYzI4OUlrTmhibU5sYkdGamFmTnVJRUZ1ZEdsamFYQnZJR1JsSUVOaGFtRWdSbWxxWVNJZ1kyOWtZV05qYVc5dVBTSXdJaUJrWlhOaFkyTnBiMjQ5SWtGRFEwVlRUeU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TSWdaR1Z6WVdOamFXOXVQU0pNUlVOVVZWSkJ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JaUlHUmxjMkZqWTJsdmJqMGlSVk5EVWts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"/>
    <w:docVar w:name="XMLPARAM_3" w:val="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FaUlHUmxjMkZqWTJsdmJqMGlURVZEVkZWU1FT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"/>
    <w:docVar w:name="XMLPARAM_4" w:val="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VpSUdSbGMyRmpZMmx2YmowaVRFVkRWRlZTUVN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FaUlHUmxjMkZqWTJsdmJqMGlURVZEVkZWU1FT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JaUlHUmxjMkZqWTJsdmJqMGlSVk5EVWtsVVZWSkJJaUJ1YVhabGJEMGlNU0lnWlhOdFpXNTFQU0pPSWlCa1pYTndjbTlqWlhOdk1qMGlTblZ6ZEdsbWFXTmhZMm56YmlCUVlXZHZjeUJoSUVwMWMzUnBabWxqWVhJaUlDOCtQSG82Y205M0lIaHRiRzV6T25vOUlpTlNiM2R6WlhSVFkyaGxiV0VpSUdOdlpIQnliMk5sYzI4OUlqSTNOeUlnWkdWemNISnZZMlZ6YnowaVEyOXVjM1ZzZEdFdlUyVnNaV05qYWZOdUlFcDFjM1JwWm1sallXTnBiMjVsY3lCa1pTQlFZV2R2Y3lCaElFcDFjM1FpSUdOdlpHRmpZMmx2YmowaU1DSWdaR1Z6WVdOamFXOXVQU0pCUTBORlUwOG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ElpQmtaWE5oWTJOcGIyNDlJa3hGUTFSVlVrRW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"/>
    <w:docVar w:name="XMLPARAM_5" w:val="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NU0lnWkdWellXTmphVzl1UFNKTVJVTlVWVkpC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VNJZ1pHVnpZV05qYVc5dVBTSk1SVU5VVlZKQklpQnVhWFpsYkQwaU1TSWdaWE50Wlc1MVBTSk9JaUJrWlhOd2NtOWpaWE52TWowaVEyOXVjM1ZzZEdFZ1FtOXNjMkVnUkdVZ1ZtbHVZM1ZzWVdOcDgyNGlJQzgrUEhvNmNtOTNJSGh0Ykc1ek9ubzlJaU5TYjNkelpYUlRZMmhsYldFaUlHTnZaSEJ5YjJObGMyODlJak0wT0NJZ1pHVnpjSEp2WTJWemJ6MGlRMjl1YzNWc2RHRWdRbTlzYzJFZ1JHVWdWbWx1WTNWc1lXTnA4MjRpSUdOdlpHRmpZMmx2YmowaU1pSWdaR1Z6WVdOamFXOXVQU0pGVTBOU1NWUlZVa0c2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"/>
    <w:docVar w:name="XMLPARAM_6" w:val="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ODkwJmFtcDtxdW90OyAvJmFtcDtndDsmYW1wO2x0O0NBTVBPIGlkPSZhbXA7cXVvdDtEZXNjcmlwY2lvbiZhbXA7cXVvdDsgdmFsb3I9JmFtcDtxdW90O0ZPUk1BTElaQUNJT04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"/>
  </w:docVars>
  <w:rsids>
    <w:rsidRoot w:val="00505C2B"/>
    <w:rsid w:val="002D4C64"/>
    <w:rsid w:val="00505C2B"/>
    <w:rsid w:val="0066331E"/>
    <w:rsid w:val="006760E0"/>
    <w:rsid w:val="007665E5"/>
    <w:rsid w:val="007E1BBF"/>
    <w:rsid w:val="00870BB0"/>
    <w:rsid w:val="008E7A8E"/>
    <w:rsid w:val="00A16065"/>
    <w:rsid w:val="00BF3DD5"/>
    <w:rsid w:val="00CF4C5E"/>
    <w:rsid w:val="00D725FC"/>
    <w:rsid w:val="00EA3D93"/>
    <w:rsid w:val="00ED3D5E"/>
    <w:rsid w:val="00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46F824-9B2D-4FBB-9C9B-8EB4357A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sz w:val="36"/>
    </w:rPr>
  </w:style>
  <w:style w:type="paragraph" w:styleId="Subttulo">
    <w:name w:val="Subtitle"/>
    <w:basedOn w:val="Normal"/>
    <w:qFormat/>
    <w:rPr>
      <w:b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633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1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CPUI1139.DOTM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</vt:lpstr>
    </vt:vector>
  </TitlesOfParts>
  <Company>Ibermatica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</dc:title>
  <dc:subject/>
  <dc:creator>Mª Teresa Echarri San Martín</dc:creator>
  <cp:keywords/>
  <cp:lastModifiedBy>Mª Teresa Echarri San Martín</cp:lastModifiedBy>
  <cp:revision>1</cp:revision>
  <cp:lastPrinted>1999-01-27T10:35:00Z</cp:lastPrinted>
  <dcterms:created xsi:type="dcterms:W3CDTF">2025-10-03T10:50:00Z</dcterms:created>
  <dcterms:modified xsi:type="dcterms:W3CDTF">2025-10-03T12:35:00Z</dcterms:modified>
</cp:coreProperties>
</file>